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4A25" w14:textId="53E4628D" w:rsidR="00443666" w:rsidRDefault="00D4265F">
      <w:pPr>
        <w:pStyle w:val="Standard"/>
        <w:spacing w:line="276" w:lineRule="auto"/>
        <w:ind w:right="424"/>
        <w:jc w:val="center"/>
        <w:rPr>
          <w:rFonts w:ascii="Garamond" w:eastAsia="Garamond" w:hAnsi="Garamond" w:cs="Garamond"/>
          <w:i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09CCC9" wp14:editId="49989C3E">
            <wp:simplePos x="0" y="0"/>
            <wp:positionH relativeFrom="column">
              <wp:posOffset>2160905</wp:posOffset>
            </wp:positionH>
            <wp:positionV relativeFrom="paragraph">
              <wp:posOffset>200025</wp:posOffset>
            </wp:positionV>
            <wp:extent cx="2382524" cy="792483"/>
            <wp:effectExtent l="0" t="0" r="0" b="7617"/>
            <wp:wrapTopAndBottom/>
            <wp:docPr id="192965" name="image2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524" cy="7924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51F5BE1" w14:textId="6298975D" w:rsidR="00D4265F" w:rsidRPr="00D4265F" w:rsidRDefault="00D4265F" w:rsidP="00D4265F">
      <w:pPr>
        <w:pStyle w:val="Standard"/>
        <w:spacing w:after="0" w:line="276" w:lineRule="auto"/>
        <w:ind w:right="424"/>
        <w:jc w:val="center"/>
      </w:pPr>
      <w:r>
        <w:rPr>
          <w:rFonts w:ascii="Garamond" w:eastAsia="Garamond" w:hAnsi="Garamond" w:cs="Garamond"/>
          <w:i/>
          <w:iCs/>
          <w:color w:val="000000"/>
        </w:rPr>
        <w:t xml:space="preserve">        </w:t>
      </w:r>
      <w:r w:rsidR="00000000">
        <w:rPr>
          <w:rFonts w:ascii="Garamond" w:eastAsia="Garamond" w:hAnsi="Garamond" w:cs="Garamond"/>
          <w:i/>
          <w:iCs/>
          <w:color w:val="000000"/>
        </w:rPr>
        <w:t>ISTITUTO COMPRENSIVO GUICCIARDINI</w:t>
      </w:r>
      <w:r w:rsidR="00000000">
        <w:t xml:space="preserve"> </w:t>
      </w:r>
    </w:p>
    <w:p w14:paraId="1F147DE3" w14:textId="77777777" w:rsidR="00D4265F" w:rsidRDefault="00D4265F" w:rsidP="00D4265F">
      <w:pP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</w:rPr>
      </w:pPr>
      <w:bookmarkStart w:id="0" w:name="_heading=h.2sm4yzqg3kjv" w:colFirst="0" w:colLast="0"/>
      <w:bookmarkEnd w:id="0"/>
      <w:r>
        <w:rPr>
          <w:rFonts w:ascii="Garamond" w:eastAsia="Garamond" w:hAnsi="Garamond" w:cs="Garamond"/>
          <w:i/>
          <w:iCs/>
          <w:color w:val="000000"/>
        </w:rPr>
        <w:t xml:space="preserve">        </w:t>
      </w:r>
      <w:proofErr w:type="spellStart"/>
      <w:r>
        <w:rPr>
          <w:rFonts w:ascii="Garamond" w:eastAsia="Garamond" w:hAnsi="Garamond" w:cs="Garamond"/>
          <w:i/>
          <w:iCs/>
          <w:color w:val="000000"/>
        </w:rPr>
        <w:t>Scuola</w:t>
      </w:r>
      <w:proofErr w:type="spellEnd"/>
      <w:r>
        <w:rPr>
          <w:rFonts w:ascii="Garamond" w:eastAsia="Garamond" w:hAnsi="Garamond" w:cs="Garamond"/>
          <w:i/>
          <w:iCs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i/>
          <w:iCs/>
          <w:color w:val="000000"/>
        </w:rPr>
        <w:t>Infanzia</w:t>
      </w:r>
      <w:proofErr w:type="spellEnd"/>
      <w:r>
        <w:rPr>
          <w:rFonts w:ascii="Garamond" w:eastAsia="Garamond" w:hAnsi="Garamond" w:cs="Garamond"/>
          <w:i/>
          <w:iCs/>
          <w:color w:val="000000"/>
        </w:rPr>
        <w:t xml:space="preserve">, Primaria, </w:t>
      </w:r>
      <w:proofErr w:type="spellStart"/>
      <w:r>
        <w:rPr>
          <w:rFonts w:ascii="Garamond" w:eastAsia="Garamond" w:hAnsi="Garamond" w:cs="Garamond"/>
          <w:i/>
          <w:iCs/>
          <w:color w:val="000000"/>
        </w:rPr>
        <w:t>Secondaria</w:t>
      </w:r>
      <w:proofErr w:type="spellEnd"/>
      <w:r>
        <w:rPr>
          <w:rFonts w:ascii="Garamond" w:eastAsia="Garamond" w:hAnsi="Garamond" w:cs="Garamond"/>
          <w:i/>
          <w:iCs/>
          <w:color w:val="000000"/>
        </w:rPr>
        <w:t xml:space="preserve"> di primo </w:t>
      </w:r>
      <w:proofErr w:type="spellStart"/>
      <w:r>
        <w:rPr>
          <w:rFonts w:ascii="Garamond" w:eastAsia="Garamond" w:hAnsi="Garamond" w:cs="Garamond"/>
          <w:i/>
          <w:iCs/>
          <w:color w:val="000000"/>
        </w:rPr>
        <w:t>grado</w:t>
      </w:r>
      <w:proofErr w:type="spellEnd"/>
      <w:r>
        <w:rPr>
          <w:rFonts w:ascii="Garamond" w:eastAsia="Garamond" w:hAnsi="Garamond" w:cs="Garamond"/>
          <w:i/>
          <w:iCs/>
          <w:color w:val="000000"/>
        </w:rPr>
        <w:t xml:space="preserve"> </w:t>
      </w:r>
    </w:p>
    <w:p w14:paraId="702E3B50" w14:textId="77777777" w:rsidR="00D4265F" w:rsidRDefault="00D4265F" w:rsidP="00D4265F">
      <w:pPr>
        <w:spacing w:before="21" w:line="259" w:lineRule="auto"/>
        <w:ind w:left="82" w:right="129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 xml:space="preserve">   via Reginaldo Giuliani, n. 180 - 50141 Firenze</w:t>
      </w:r>
    </w:p>
    <w:p w14:paraId="38A661B3" w14:textId="77777777" w:rsidR="00D4265F" w:rsidRDefault="00D4265F" w:rsidP="00D4265F">
      <w:pPr>
        <w:spacing w:line="259" w:lineRule="auto"/>
        <w:ind w:right="285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Tel. 055 411738 - fax 055 417086 - C. F.94202740489</w:t>
      </w:r>
    </w:p>
    <w:p w14:paraId="4735FEEE" w14:textId="7EAEE27E" w:rsidR="00443666" w:rsidRPr="00D4265F" w:rsidRDefault="00D4265F" w:rsidP="00D4265F">
      <w:pPr>
        <w:tabs>
          <w:tab w:val="center" w:pos="4935"/>
          <w:tab w:val="right" w:pos="9754"/>
        </w:tabs>
        <w:spacing w:after="240" w:line="259" w:lineRule="auto"/>
        <w:ind w:left="116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bookmarkStart w:id="1" w:name="_heading=h.c9j2mba1rij" w:colFirst="0" w:colLast="0"/>
      <w:bookmarkEnd w:id="1"/>
      <w:r>
        <w:rPr>
          <w:rFonts w:ascii="Garamond" w:eastAsia="Garamond" w:hAnsi="Garamond" w:cs="Garamond"/>
          <w:i/>
          <w:iCs/>
          <w:color w:val="000000"/>
        </w:rPr>
        <w:t>Pec</w:t>
      </w:r>
      <w:r>
        <w:rPr>
          <w:rFonts w:ascii="Garamond" w:eastAsia="Garamond" w:hAnsi="Garamond" w:cs="Garamond"/>
          <w:i/>
          <w:iCs/>
          <w:color w:val="0070C0"/>
          <w:u w:val="single"/>
        </w:rPr>
        <w:t xml:space="preserve">: </w:t>
      </w:r>
      <w:hyperlink r:id="rId8">
        <w:r>
          <w:rPr>
            <w:rFonts w:ascii="Garamond" w:eastAsia="Garamond" w:hAnsi="Garamond" w:cs="Garamond"/>
            <w:i/>
            <w:iCs/>
            <w:color w:val="0070C0"/>
            <w:u w:val="single"/>
          </w:rPr>
          <w:t>FIIC85800C@istruzione.it</w:t>
        </w:r>
      </w:hyperlink>
      <w:r>
        <w:rPr>
          <w:rFonts w:ascii="Garamond" w:eastAsia="Garamond" w:hAnsi="Garamond" w:cs="Garamond"/>
          <w:i/>
          <w:iCs/>
          <w:color w:val="000000"/>
        </w:rPr>
        <w:t xml:space="preserve"> – Pec: </w:t>
      </w:r>
      <w:r>
        <w:rPr>
          <w:rFonts w:ascii="Garamond" w:eastAsia="Garamond" w:hAnsi="Garamond" w:cs="Garamond"/>
          <w:i/>
          <w:iCs/>
          <w:color w:val="0070C0"/>
          <w:u w:val="single"/>
        </w:rPr>
        <w:t>FIIC85800C@pec.istruzione.it</w:t>
      </w:r>
      <w:r>
        <w:rPr>
          <w:rFonts w:ascii="Garamond" w:eastAsia="Garamond" w:hAnsi="Garamond" w:cs="Garamond"/>
          <w:i/>
          <w:iCs/>
          <w:color w:val="0070C0"/>
        </w:rPr>
        <w:t xml:space="preserve"> </w:t>
      </w:r>
      <w:r>
        <w:rPr>
          <w:rFonts w:ascii="Garamond" w:eastAsia="Garamond" w:hAnsi="Garamond" w:cs="Garamond"/>
          <w:i/>
          <w:iCs/>
          <w:color w:val="0070C0"/>
          <w:u w:val="single"/>
        </w:rPr>
        <w:t xml:space="preserve">- </w:t>
      </w:r>
      <w:proofErr w:type="spellStart"/>
      <w:r>
        <w:rPr>
          <w:rFonts w:ascii="Garamond" w:eastAsia="Garamond" w:hAnsi="Garamond" w:cs="Garamond"/>
          <w:i/>
          <w:iCs/>
          <w:color w:val="0070C0"/>
          <w:u w:val="single"/>
        </w:rPr>
        <w:t>sito</w:t>
      </w:r>
      <w:proofErr w:type="spellEnd"/>
      <w:r>
        <w:rPr>
          <w:rFonts w:ascii="Garamond" w:eastAsia="Garamond" w:hAnsi="Garamond" w:cs="Garamond"/>
          <w:i/>
          <w:iCs/>
          <w:color w:val="0070C0"/>
          <w:u w:val="single"/>
        </w:rPr>
        <w:t xml:space="preserve"> web: ic-guicciardini.edu.it</w:t>
      </w:r>
      <w:r>
        <w:rPr>
          <w:rFonts w:ascii="Garamond" w:eastAsia="Garamond" w:hAnsi="Garamond" w:cs="Garamond"/>
          <w:color w:val="000000"/>
        </w:rPr>
        <w:t xml:space="preserve">                                                                                        </w:t>
      </w:r>
    </w:p>
    <w:p w14:paraId="7D81DE27" w14:textId="77777777" w:rsidR="00443666" w:rsidRPr="00D4265F" w:rsidRDefault="00000000">
      <w:pPr>
        <w:pStyle w:val="Standard"/>
        <w:ind w:left="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4265F">
        <w:rPr>
          <w:rFonts w:ascii="Times New Roman" w:hAnsi="Times New Roman" w:cs="Times New Roman"/>
          <w:i/>
          <w:iCs/>
          <w:sz w:val="24"/>
          <w:szCs w:val="24"/>
        </w:rPr>
        <w:t>SCHEDA DI PROGETTO – USCITE DIDATTICHE</w:t>
      </w:r>
    </w:p>
    <w:p w14:paraId="7A347B5F" w14:textId="77777777" w:rsidR="00443666" w:rsidRPr="00D4265F" w:rsidRDefault="00000000">
      <w:pPr>
        <w:pStyle w:val="Standard"/>
        <w:ind w:left="284"/>
        <w:jc w:val="center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D4265F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</w:p>
    <w:p w14:paraId="4A6DD96E" w14:textId="77777777" w:rsidR="00443666" w:rsidRPr="00D4265F" w:rsidRDefault="00000000" w:rsidP="00D4265F">
      <w:pPr>
        <w:pStyle w:val="Standard"/>
        <w:tabs>
          <w:tab w:val="left" w:pos="3419"/>
          <w:tab w:val="left" w:pos="5369"/>
          <w:tab w:val="left" w:pos="7259"/>
        </w:tabs>
        <w:spacing w:after="0" w:line="240" w:lineRule="auto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 xml:space="preserve">I docenti dei Consigli di 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Intersezione 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Interclasse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Classe</w:t>
      </w:r>
    </w:p>
    <w:p w14:paraId="733B3CC8" w14:textId="77777777" w:rsidR="00443666" w:rsidRPr="00D4265F" w:rsidRDefault="00443666" w:rsidP="00D4265F">
      <w:pPr>
        <w:pStyle w:val="Standard"/>
        <w:tabs>
          <w:tab w:val="left" w:pos="3419"/>
          <w:tab w:val="left" w:pos="5369"/>
          <w:tab w:val="left" w:pos="7259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4297AD1B" w14:textId="77777777" w:rsidR="00443666" w:rsidRPr="00D4265F" w:rsidRDefault="00000000" w:rsidP="00D4265F">
      <w:pPr>
        <w:pStyle w:val="Standard"/>
        <w:tabs>
          <w:tab w:val="left" w:pos="3419"/>
          <w:tab w:val="left" w:pos="5369"/>
          <w:tab w:val="left" w:pos="7259"/>
        </w:tabs>
        <w:spacing w:after="0" w:line="240" w:lineRule="auto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 xml:space="preserve">della Scuola   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dell’Infanzia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Primaria</w:t>
      </w:r>
      <w:r w:rsidRPr="00D4265F">
        <w:rPr>
          <w:rFonts w:ascii="Times New Roman" w:hAnsi="Times New Roman" w:cs="Times New Roman"/>
        </w:rPr>
        <w:tab/>
      </w:r>
      <w:r w:rsidRPr="00D4265F">
        <w:rPr>
          <w:rFonts w:ascii="Times New Roman" w:eastAsia="Liberation Serif" w:hAnsi="Times New Roman" w:cs="Times New Roman"/>
        </w:rPr>
        <w:t>□</w:t>
      </w:r>
      <w:r w:rsidRPr="00D4265F">
        <w:rPr>
          <w:rFonts w:ascii="Times New Roman" w:hAnsi="Times New Roman" w:cs="Times New Roman"/>
        </w:rPr>
        <w:t xml:space="preserve"> Secondaria di I grado</w:t>
      </w:r>
    </w:p>
    <w:p w14:paraId="4FD8C6BD" w14:textId="77777777" w:rsidR="00443666" w:rsidRPr="00D4265F" w:rsidRDefault="00443666" w:rsidP="00D4265F">
      <w:pPr>
        <w:pStyle w:val="Standard"/>
        <w:tabs>
          <w:tab w:val="left" w:pos="3419"/>
          <w:tab w:val="left" w:pos="5369"/>
          <w:tab w:val="left" w:pos="7259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4A4D2A02" w14:textId="77777777" w:rsidR="00443666" w:rsidRPr="00D4265F" w:rsidRDefault="00000000" w:rsidP="00D4265F">
      <w:pPr>
        <w:pStyle w:val="Standard"/>
        <w:tabs>
          <w:tab w:val="left" w:pos="3419"/>
          <w:tab w:val="left" w:pos="5369"/>
          <w:tab w:val="left" w:pos="7259"/>
        </w:tabs>
        <w:spacing w:after="0" w:line="240" w:lineRule="auto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del plesso    _________________________________________________________</w:t>
      </w:r>
    </w:p>
    <w:p w14:paraId="0D517768" w14:textId="77777777" w:rsidR="00443666" w:rsidRPr="00D4265F" w:rsidRDefault="00443666">
      <w:pPr>
        <w:pStyle w:val="Standard"/>
        <w:ind w:left="284"/>
        <w:jc w:val="center"/>
        <w:rPr>
          <w:rFonts w:ascii="Times New Roman" w:eastAsia="Times New Roman" w:hAnsi="Times New Roman" w:cs="Times New Roman"/>
          <w:b/>
          <w:bCs/>
        </w:rPr>
      </w:pPr>
    </w:p>
    <w:p w14:paraId="095E7ABF" w14:textId="77777777" w:rsidR="00443666" w:rsidRPr="00D4265F" w:rsidRDefault="00000000">
      <w:pPr>
        <w:pStyle w:val="Standard"/>
        <w:ind w:left="284"/>
        <w:jc w:val="center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  <w:i/>
          <w:iCs/>
        </w:rPr>
        <w:t xml:space="preserve">PROPONGONO </w:t>
      </w:r>
      <w:r w:rsidRPr="00D4265F">
        <w:rPr>
          <w:rFonts w:ascii="Times New Roman" w:eastAsia="Liberation Serif" w:hAnsi="Times New Roman" w:cs="Times New Roman"/>
        </w:rPr>
        <w:t>L’USCITA DIDATTICA</w:t>
      </w:r>
    </w:p>
    <w:p w14:paraId="08979A14" w14:textId="77777777" w:rsidR="00443666" w:rsidRPr="00D4265F" w:rsidRDefault="00000000">
      <w:pPr>
        <w:pStyle w:val="Standard"/>
        <w:tabs>
          <w:tab w:val="left" w:pos="1424"/>
          <w:tab w:val="left" w:pos="5114"/>
        </w:tabs>
        <w:spacing w:after="240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DATA   _____________</w:t>
      </w:r>
    </w:p>
    <w:p w14:paraId="3AFE9695" w14:textId="77777777" w:rsidR="00443666" w:rsidRPr="00D4265F" w:rsidRDefault="00000000">
      <w:pPr>
        <w:pStyle w:val="Standard"/>
        <w:tabs>
          <w:tab w:val="left" w:pos="1424"/>
          <w:tab w:val="left" w:pos="5114"/>
        </w:tabs>
        <w:spacing w:after="240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DESTINAZIONE ____________________________________________</w:t>
      </w:r>
    </w:p>
    <w:p w14:paraId="53E39723" w14:textId="77777777" w:rsidR="00443666" w:rsidRPr="00D4265F" w:rsidRDefault="00443666">
      <w:pPr>
        <w:pStyle w:val="Standard"/>
        <w:tabs>
          <w:tab w:val="left" w:pos="1424"/>
          <w:tab w:val="left" w:pos="5114"/>
        </w:tabs>
        <w:spacing w:after="240"/>
        <w:ind w:left="284"/>
        <w:rPr>
          <w:rFonts w:ascii="Times New Roman" w:eastAsia="Times New Roman" w:hAnsi="Times New Roman" w:cs="Times New Roman"/>
          <w:b/>
          <w:bCs/>
        </w:rPr>
      </w:pPr>
    </w:p>
    <w:tbl>
      <w:tblPr>
        <w:tblW w:w="9952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8"/>
        <w:gridCol w:w="1505"/>
        <w:gridCol w:w="3104"/>
        <w:gridCol w:w="2268"/>
        <w:gridCol w:w="1987"/>
      </w:tblGrid>
      <w:tr w:rsidR="00443666" w:rsidRPr="00D4265F" w14:paraId="2817A887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FEB7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</w:rPr>
              <w:t>Classi o gruppi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DACFD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</w:rPr>
              <w:t>N. totale studenti della classe</w:t>
            </w:r>
          </w:p>
        </w:tc>
        <w:tc>
          <w:tcPr>
            <w:tcW w:w="3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3F14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</w:rPr>
              <w:t>N. alunni presunto di partecipanti che necessitano di sostegno economico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9B96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</w:rPr>
              <w:t>N. alunni partecipanti con disabilità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FA19B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</w:rPr>
              <w:t>N° totale di alunni partecipanti</w:t>
            </w:r>
          </w:p>
        </w:tc>
      </w:tr>
      <w:tr w:rsidR="00443666" w:rsidRPr="00D4265F" w14:paraId="367D880E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90834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7F78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EA7E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E40D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9F5D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443666" w:rsidRPr="00D4265F" w14:paraId="3B85FA86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4FB0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2DB2C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DE5C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52BD0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B3D5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443666" w:rsidRPr="00D4265F" w14:paraId="53679C26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8C22B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DBD26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DFFE5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CAA8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8067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443666" w:rsidRPr="00D4265F" w14:paraId="5CF972B5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E4881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4985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1FD3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B772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696E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443666" w:rsidRPr="00D4265F" w14:paraId="2FB96575" w14:textId="77777777">
        <w:tblPrEx>
          <w:tblCellMar>
            <w:top w:w="0" w:type="dxa"/>
            <w:bottom w:w="0" w:type="dxa"/>
          </w:tblCellMar>
        </w:tblPrEx>
        <w:tc>
          <w:tcPr>
            <w:tcW w:w="108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6A1C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A4A4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F3B4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2F36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2F6F9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75F96A" w14:textId="77777777" w:rsidR="00443666" w:rsidRPr="00D4265F" w:rsidRDefault="00443666">
      <w:pPr>
        <w:pStyle w:val="Standard"/>
        <w:ind w:left="284"/>
        <w:rPr>
          <w:rFonts w:ascii="Times New Roman" w:eastAsia="Times New Roman" w:hAnsi="Times New Roman" w:cs="Times New Roman"/>
        </w:rPr>
      </w:pPr>
    </w:p>
    <w:p w14:paraId="26EE5564" w14:textId="77777777" w:rsidR="00443666" w:rsidRPr="00D4265F" w:rsidRDefault="00000000">
      <w:pPr>
        <w:pStyle w:val="Standard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  <w:bCs/>
          <w:i/>
          <w:iCs/>
        </w:rPr>
        <w:t>DOCENTE REFERENTE E ORGANIZZATORE DEL VIAGGIO DI ISTRUZIONE/ VISITA GUIDATA/USCITA DIDATTICA</w:t>
      </w:r>
      <w:r w:rsidRPr="00D4265F">
        <w:rPr>
          <w:rFonts w:ascii="Times New Roman" w:hAnsi="Times New Roman" w:cs="Times New Roman"/>
        </w:rPr>
        <w:t xml:space="preserve"> ________________</w:t>
      </w:r>
    </w:p>
    <w:p w14:paraId="204E96CD" w14:textId="77777777" w:rsidR="00443666" w:rsidRPr="00D4265F" w:rsidRDefault="00443666">
      <w:pPr>
        <w:pStyle w:val="Standard"/>
        <w:rPr>
          <w:rFonts w:ascii="Times New Roman" w:hAnsi="Times New Roman" w:cs="Times New Roman"/>
        </w:rPr>
      </w:pPr>
    </w:p>
    <w:p w14:paraId="01FBF62A" w14:textId="77777777" w:rsidR="00443666" w:rsidRPr="00D4265F" w:rsidRDefault="00000000">
      <w:pPr>
        <w:pStyle w:val="Standard"/>
        <w:ind w:left="284"/>
        <w:rPr>
          <w:rFonts w:ascii="Times New Roman" w:hAnsi="Times New Roman" w:cs="Times New Roman"/>
          <w:bCs/>
          <w:i/>
          <w:iCs/>
        </w:rPr>
      </w:pPr>
      <w:r w:rsidRPr="00D4265F">
        <w:rPr>
          <w:rFonts w:ascii="Times New Roman" w:hAnsi="Times New Roman" w:cs="Times New Roman"/>
          <w:bCs/>
          <w:i/>
          <w:iCs/>
        </w:rPr>
        <w:t>DOCENTI ACCOMPAGNATORI (la firma vincola alla partecipazione all’uscita, fatti salvi gli imprevisti, 1:15 e n.1 docente di sostegno in presenza di alunno con disabilità)</w:t>
      </w:r>
    </w:p>
    <w:p w14:paraId="3A1F6BDF" w14:textId="77777777" w:rsidR="00443666" w:rsidRPr="00D4265F" w:rsidRDefault="00443666">
      <w:pPr>
        <w:pStyle w:val="Standard"/>
        <w:ind w:left="284"/>
        <w:rPr>
          <w:rFonts w:ascii="Times New Roman" w:eastAsia="Times New Roman" w:hAnsi="Times New Roman" w:cs="Times New Roman"/>
        </w:rPr>
      </w:pPr>
    </w:p>
    <w:tbl>
      <w:tblPr>
        <w:tblW w:w="9477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3"/>
        <w:gridCol w:w="4394"/>
      </w:tblGrid>
      <w:tr w:rsidR="00443666" w:rsidRPr="00D4265F" w14:paraId="55DAAC87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0FD8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>Cognome e nome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CD66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>Firma accompagnatori</w:t>
            </w:r>
          </w:p>
        </w:tc>
      </w:tr>
      <w:tr w:rsidR="00443666" w:rsidRPr="00D4265F" w14:paraId="517025FA" w14:textId="77777777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953A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B847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2B3436CE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DCBC6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509B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32FBA2D5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5747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BFB7C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0836567F" w14:textId="77777777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9699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67E3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4042BDD0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F040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7DDF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7079AC0B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89A52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>Riserve (obbligatorie)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19C0" w14:textId="77777777" w:rsidR="00443666" w:rsidRPr="00D4265F" w:rsidRDefault="00443666">
            <w:pPr>
              <w:pStyle w:val="Standard"/>
              <w:ind w:left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121D0370" w14:textId="77777777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5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A2546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4AAE6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61A5C962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96E8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F3D77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443666" w:rsidRPr="00D4265F" w14:paraId="37A11C36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08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958F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56A71" w14:textId="77777777" w:rsidR="00443666" w:rsidRPr="00D4265F" w:rsidRDefault="00443666">
            <w:pPr>
              <w:pStyle w:val="Standard"/>
              <w:ind w:left="284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3AC40F12" w14:textId="77777777" w:rsidR="00443666" w:rsidRPr="00D4265F" w:rsidRDefault="00443666">
      <w:pPr>
        <w:pStyle w:val="Standard"/>
        <w:ind w:left="284"/>
        <w:rPr>
          <w:rFonts w:ascii="Times New Roman" w:hAnsi="Times New Roman" w:cs="Times New Roman"/>
          <w:b/>
        </w:rPr>
      </w:pPr>
    </w:p>
    <w:p w14:paraId="0E82FC02" w14:textId="76D916B7" w:rsidR="00443666" w:rsidRPr="00D4265F" w:rsidRDefault="00000000">
      <w:pPr>
        <w:pStyle w:val="Standard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  <w:b/>
        </w:rPr>
        <w:t xml:space="preserve">    </w:t>
      </w:r>
      <w:r w:rsidRPr="00D4265F">
        <w:rPr>
          <w:rFonts w:ascii="Times New Roman" w:hAnsi="Times New Roman" w:cs="Times New Roman"/>
          <w:i/>
          <w:iCs/>
        </w:rPr>
        <w:t>Da compilare in caso di presenza di alunno/a con disabilità</w:t>
      </w:r>
    </w:p>
    <w:p w14:paraId="520AA3BB" w14:textId="77777777" w:rsidR="00443666" w:rsidRPr="00D4265F" w:rsidRDefault="00000000">
      <w:pPr>
        <w:pStyle w:val="Standard"/>
        <w:spacing w:line="360" w:lineRule="auto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 xml:space="preserve">     L’alunno/a necessita di assistente igienico sanitario?             sì          no</w:t>
      </w:r>
    </w:p>
    <w:p w14:paraId="7D380FF3" w14:textId="77777777" w:rsidR="00443666" w:rsidRPr="00D4265F" w:rsidRDefault="00000000">
      <w:pPr>
        <w:pStyle w:val="Standard"/>
        <w:numPr>
          <w:ilvl w:val="0"/>
          <w:numId w:val="4"/>
        </w:numPr>
        <w:tabs>
          <w:tab w:val="left" w:pos="2093"/>
        </w:tabs>
        <w:spacing w:line="360" w:lineRule="auto"/>
        <w:ind w:left="2093" w:firstLine="0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 xml:space="preserve"> </w:t>
      </w:r>
      <w:r w:rsidRPr="00D4265F">
        <w:rPr>
          <w:rFonts w:ascii="Times New Roman" w:hAnsi="Times New Roman" w:cs="Times New Roman"/>
          <w:i/>
          <w:iCs/>
        </w:rPr>
        <w:t>Nome e Cognome ……………………………</w:t>
      </w:r>
      <w:proofErr w:type="gramStart"/>
      <w:r w:rsidRPr="00D4265F">
        <w:rPr>
          <w:rFonts w:ascii="Times New Roman" w:hAnsi="Times New Roman" w:cs="Times New Roman"/>
          <w:i/>
          <w:iCs/>
        </w:rPr>
        <w:t>…….</w:t>
      </w:r>
      <w:proofErr w:type="gramEnd"/>
      <w:r w:rsidRPr="00D4265F">
        <w:rPr>
          <w:rFonts w:ascii="Times New Roman" w:hAnsi="Times New Roman" w:cs="Times New Roman"/>
          <w:i/>
          <w:iCs/>
        </w:rPr>
        <w:t>.…………………………</w:t>
      </w:r>
    </w:p>
    <w:p w14:paraId="6AC8E75E" w14:textId="77777777" w:rsidR="00443666" w:rsidRPr="00D4265F" w:rsidRDefault="00000000">
      <w:pPr>
        <w:pStyle w:val="Standard"/>
        <w:numPr>
          <w:ilvl w:val="0"/>
          <w:numId w:val="3"/>
        </w:numPr>
        <w:tabs>
          <w:tab w:val="left" w:pos="2093"/>
        </w:tabs>
        <w:spacing w:line="360" w:lineRule="auto"/>
        <w:ind w:left="2093" w:firstLine="0"/>
        <w:rPr>
          <w:rFonts w:ascii="Times New Roman" w:hAnsi="Times New Roman" w:cs="Times New Roman"/>
          <w:i/>
          <w:iCs/>
        </w:rPr>
      </w:pPr>
      <w:r w:rsidRPr="00D4265F">
        <w:rPr>
          <w:rFonts w:ascii="Times New Roman" w:hAnsi="Times New Roman" w:cs="Times New Roman"/>
          <w:i/>
          <w:iCs/>
        </w:rPr>
        <w:t xml:space="preserve"> Cooperativa di appartenenza     </w:t>
      </w:r>
      <w:proofErr w:type="gramStart"/>
      <w:r w:rsidRPr="00D4265F">
        <w:rPr>
          <w:rFonts w:ascii="Times New Roman" w:hAnsi="Times New Roman" w:cs="Times New Roman"/>
          <w:i/>
          <w:iCs/>
        </w:rPr>
        <w:t xml:space="preserve"> .…</w:t>
      </w:r>
      <w:proofErr w:type="gramEnd"/>
      <w:r w:rsidRPr="00D4265F">
        <w:rPr>
          <w:rFonts w:ascii="Times New Roman" w:hAnsi="Times New Roman" w:cs="Times New Roman"/>
          <w:i/>
          <w:iCs/>
        </w:rPr>
        <w:t>…………………………………………</w:t>
      </w:r>
    </w:p>
    <w:p w14:paraId="3860F85C" w14:textId="77777777" w:rsidR="00443666" w:rsidRPr="00D4265F" w:rsidRDefault="00000000">
      <w:pPr>
        <w:pStyle w:val="Standard"/>
        <w:numPr>
          <w:ilvl w:val="0"/>
          <w:numId w:val="3"/>
        </w:numPr>
        <w:tabs>
          <w:tab w:val="left" w:pos="2093"/>
        </w:tabs>
        <w:spacing w:line="360" w:lineRule="auto"/>
        <w:ind w:left="2093" w:firstLine="0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D4265F">
        <w:rPr>
          <w:rFonts w:ascii="Times New Roman" w:hAnsi="Times New Roman" w:cs="Times New Roman"/>
          <w:i/>
          <w:iCs/>
        </w:rPr>
        <w:t>Iniziali nome</w:t>
      </w:r>
      <w:proofErr w:type="gramEnd"/>
      <w:r w:rsidRPr="00D4265F">
        <w:rPr>
          <w:rFonts w:ascii="Times New Roman" w:hAnsi="Times New Roman" w:cs="Times New Roman"/>
          <w:i/>
          <w:iCs/>
        </w:rPr>
        <w:t xml:space="preserve"> alunno assistito</w:t>
      </w:r>
      <w:r w:rsidRPr="00D4265F">
        <w:rPr>
          <w:rFonts w:ascii="Times New Roman" w:hAnsi="Times New Roman" w:cs="Times New Roman"/>
        </w:rPr>
        <w:t xml:space="preserve">      </w:t>
      </w:r>
      <w:proofErr w:type="gramStart"/>
      <w:r w:rsidRPr="00D4265F">
        <w:rPr>
          <w:rFonts w:ascii="Times New Roman" w:hAnsi="Times New Roman" w:cs="Times New Roman"/>
        </w:rPr>
        <w:t xml:space="preserve"> .…</w:t>
      </w:r>
      <w:proofErr w:type="gramEnd"/>
      <w:r w:rsidRPr="00D4265F">
        <w:rPr>
          <w:rFonts w:ascii="Times New Roman" w:hAnsi="Times New Roman" w:cs="Times New Roman"/>
        </w:rPr>
        <w:t>…………………………………………</w:t>
      </w:r>
    </w:p>
    <w:p w14:paraId="7B24BAF5" w14:textId="77777777" w:rsidR="00443666" w:rsidRPr="00D4265F" w:rsidRDefault="00000000">
      <w:pPr>
        <w:pStyle w:val="Standard"/>
        <w:spacing w:line="360" w:lineRule="auto"/>
        <w:ind w:left="284" w:right="-851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Altri servizi necessari anche per l’alunno con disabilità: (ad esempio pullman con pedana) …………………………………………………………………………………………....................</w:t>
      </w:r>
    </w:p>
    <w:p w14:paraId="4B254B87" w14:textId="77777777" w:rsidR="00443666" w:rsidRPr="00D4265F" w:rsidRDefault="00000000">
      <w:pPr>
        <w:pStyle w:val="Standard"/>
        <w:spacing w:line="360" w:lineRule="auto"/>
        <w:ind w:left="284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Suggerimenti utili ai quali dare priorità anche nella segnalazione alla/alle struttura/e accogliente.</w:t>
      </w:r>
    </w:p>
    <w:p w14:paraId="70CF6410" w14:textId="77777777" w:rsidR="00443666" w:rsidRPr="00D4265F" w:rsidRDefault="00000000">
      <w:pPr>
        <w:pStyle w:val="Standard"/>
        <w:spacing w:line="360" w:lineRule="auto"/>
        <w:ind w:left="284" w:right="-851"/>
        <w:rPr>
          <w:rFonts w:ascii="Times New Roman" w:hAnsi="Times New Roman" w:cs="Times New Roman"/>
        </w:rPr>
      </w:pPr>
      <w:r w:rsidRPr="00D4265F">
        <w:rPr>
          <w:rFonts w:ascii="Times New Roman" w:hAnsi="Times New Roman" w:cs="Times New Roman"/>
        </w:rPr>
        <w:t>…………………………………………………………………………………………....................</w:t>
      </w:r>
    </w:p>
    <w:p w14:paraId="0771DA8F" w14:textId="77777777" w:rsidR="00443666" w:rsidRPr="00D4265F" w:rsidRDefault="00443666" w:rsidP="00D4265F">
      <w:pPr>
        <w:pStyle w:val="Standard"/>
        <w:spacing w:line="360" w:lineRule="auto"/>
        <w:ind w:right="-851"/>
        <w:rPr>
          <w:rFonts w:ascii="Times New Roman" w:hAnsi="Times New Roman" w:cs="Times New Roman"/>
        </w:rPr>
      </w:pPr>
    </w:p>
    <w:p w14:paraId="35DA43B1" w14:textId="77777777" w:rsidR="00443666" w:rsidRPr="00D4265F" w:rsidRDefault="00000000">
      <w:pPr>
        <w:pStyle w:val="Standard"/>
        <w:ind w:left="284"/>
        <w:rPr>
          <w:rFonts w:ascii="Times New Roman" w:hAnsi="Times New Roman" w:cs="Times New Roman"/>
          <w:bCs/>
          <w:i/>
          <w:iCs/>
        </w:rPr>
      </w:pPr>
      <w:r w:rsidRPr="00D4265F">
        <w:rPr>
          <w:rFonts w:ascii="Times New Roman" w:hAnsi="Times New Roman" w:cs="Times New Roman"/>
          <w:bCs/>
          <w:i/>
          <w:iCs/>
        </w:rPr>
        <w:t>1. PROGRAMMA DELL’USCITA</w:t>
      </w:r>
    </w:p>
    <w:p w14:paraId="1163A96E" w14:textId="77777777" w:rsidR="00443666" w:rsidRPr="00D4265F" w:rsidRDefault="00443666">
      <w:pPr>
        <w:pStyle w:val="Standard"/>
        <w:ind w:left="284"/>
        <w:rPr>
          <w:rFonts w:ascii="Times New Roman" w:hAnsi="Times New Roman" w:cs="Times New Roman"/>
          <w:bCs/>
          <w:i/>
          <w:iCs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7518"/>
      </w:tblGrid>
      <w:tr w:rsidR="00443666" w:rsidRPr="00D4265F" w14:paraId="5B529A32" w14:textId="77777777" w:rsidTr="00D4265F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7A96B" w14:textId="77777777" w:rsidR="00443666" w:rsidRPr="00D4265F" w:rsidRDefault="00000000">
            <w:pPr>
              <w:pStyle w:val="Standard"/>
              <w:spacing w:after="113" w:line="276" w:lineRule="auto"/>
              <w:ind w:right="-225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DESTINAZIONE:</w:t>
            </w:r>
          </w:p>
        </w:tc>
        <w:tc>
          <w:tcPr>
            <w:tcW w:w="7518" w:type="dxa"/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B3A27" w14:textId="77777777" w:rsidR="00443666" w:rsidRPr="00D4265F" w:rsidRDefault="00000000">
            <w:pPr>
              <w:pStyle w:val="TableContents"/>
              <w:spacing w:after="113" w:line="276" w:lineRule="auto"/>
              <w:ind w:left="40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43666" w:rsidRPr="00D4265F" w14:paraId="3D3BCE7F" w14:textId="77777777" w:rsidTr="00D4265F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25A91" w14:textId="77777777" w:rsidR="00443666" w:rsidRPr="00D4265F" w:rsidRDefault="00000000">
            <w:pPr>
              <w:pStyle w:val="Standard"/>
              <w:spacing w:after="113" w:line="276" w:lineRule="auto"/>
              <w:ind w:left="36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OBIETTIVI/FINALITA’:</w:t>
            </w:r>
          </w:p>
        </w:tc>
        <w:tc>
          <w:tcPr>
            <w:tcW w:w="7518" w:type="dxa"/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91D75" w14:textId="77777777" w:rsidR="00443666" w:rsidRPr="00D4265F" w:rsidRDefault="00000000">
            <w:pPr>
              <w:pStyle w:val="TableContents"/>
              <w:spacing w:after="113" w:line="276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43666" w:rsidRPr="00D4265F" w14:paraId="7BF8F640" w14:textId="77777777" w:rsidTr="00D4265F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DB26F" w14:textId="77777777" w:rsidR="00443666" w:rsidRPr="00D4265F" w:rsidRDefault="00000000">
            <w:pPr>
              <w:pStyle w:val="Standard"/>
              <w:spacing w:after="113" w:line="276" w:lineRule="auto"/>
              <w:ind w:left="36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DISCIPLINE INTERESSATE:</w:t>
            </w:r>
          </w:p>
        </w:tc>
        <w:tc>
          <w:tcPr>
            <w:tcW w:w="751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0D11" w14:textId="77777777" w:rsidR="00443666" w:rsidRPr="00D4265F" w:rsidRDefault="00000000">
            <w:pPr>
              <w:pStyle w:val="TableContents"/>
              <w:spacing w:after="113" w:line="276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190BF47B" w14:textId="77777777" w:rsidR="00443666" w:rsidRPr="00D4265F" w:rsidRDefault="00443666">
      <w:pPr>
        <w:pStyle w:val="Standard"/>
        <w:ind w:left="284"/>
        <w:jc w:val="center"/>
        <w:rPr>
          <w:rFonts w:ascii="Times New Roman" w:hAnsi="Times New Roman" w:cs="Times New Roman"/>
          <w:b/>
        </w:rPr>
      </w:pPr>
    </w:p>
    <w:p w14:paraId="7AAED6A4" w14:textId="77777777" w:rsidR="00443666" w:rsidRPr="00D4265F" w:rsidRDefault="00000000">
      <w:pPr>
        <w:pStyle w:val="Standard"/>
        <w:ind w:left="142"/>
        <w:jc w:val="both"/>
        <w:rPr>
          <w:rFonts w:ascii="Times New Roman" w:hAnsi="Times New Roman" w:cs="Times New Roman"/>
          <w:i/>
          <w:iCs/>
        </w:rPr>
      </w:pPr>
      <w:r w:rsidRPr="00D4265F">
        <w:rPr>
          <w:rFonts w:ascii="Times New Roman" w:hAnsi="Times New Roman" w:cs="Times New Roman"/>
          <w:i/>
          <w:iCs/>
        </w:rPr>
        <w:lastRenderedPageBreak/>
        <w:t>ITINERARIO DIDATTICO: (Specificare dettagliatamente il percorso, ivi compresa la tempistica nell’arco della giornata, precisando le visite ai musei o/e edifici di interesse artistico o scientifico o le escursioni ambientali):</w:t>
      </w:r>
    </w:p>
    <w:tbl>
      <w:tblPr>
        <w:tblW w:w="9631" w:type="dxa"/>
        <w:tblInd w:w="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7995"/>
      </w:tblGrid>
      <w:tr w:rsidR="00443666" w:rsidRPr="00D4265F" w14:paraId="5BCCCEC0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481E" w14:textId="77777777" w:rsidR="00443666" w:rsidRPr="00D4265F" w:rsidRDefault="00000000">
            <w:pPr>
              <w:pStyle w:val="Standard"/>
              <w:spacing w:after="113" w:line="276" w:lineRule="auto"/>
              <w:ind w:left="3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PERCORSO:</w:t>
            </w:r>
          </w:p>
        </w:tc>
        <w:tc>
          <w:tcPr>
            <w:tcW w:w="7995" w:type="dxa"/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4682A" w14:textId="77777777" w:rsidR="00443666" w:rsidRPr="00D4265F" w:rsidRDefault="00000000">
            <w:pPr>
              <w:pStyle w:val="TableContents"/>
              <w:spacing w:after="113" w:line="276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43666" w:rsidRPr="00D4265F" w14:paraId="113236AB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7A4C9" w14:textId="77777777" w:rsidR="00443666" w:rsidRPr="00D4265F" w:rsidRDefault="00000000">
            <w:pPr>
              <w:pStyle w:val="Standard"/>
              <w:spacing w:after="113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MEZZO DI TRASPORTO:</w:t>
            </w:r>
          </w:p>
        </w:tc>
        <w:tc>
          <w:tcPr>
            <w:tcW w:w="799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982F8" w14:textId="77777777" w:rsidR="00443666" w:rsidRPr="00D4265F" w:rsidRDefault="00443666">
            <w:pPr>
              <w:pStyle w:val="TableContents"/>
              <w:spacing w:after="113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666" w:rsidRPr="00D4265F" w14:paraId="070D757F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7F80A" w14:textId="77777777" w:rsidR="00443666" w:rsidRPr="00D4265F" w:rsidRDefault="00443666">
            <w:pPr>
              <w:pStyle w:val="Standard"/>
              <w:spacing w:after="113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A38123" w14:textId="77777777" w:rsidR="00443666" w:rsidRPr="00D4265F" w:rsidRDefault="00000000">
            <w:pPr>
              <w:pStyle w:val="Standard"/>
              <w:spacing w:after="113"/>
              <w:ind w:left="36" w:right="-4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EVENTUALI CONTATTI PER PRENOTAZIONI:</w:t>
            </w:r>
          </w:p>
        </w:tc>
        <w:tc>
          <w:tcPr>
            <w:tcW w:w="799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DC599" w14:textId="77777777" w:rsidR="00443666" w:rsidRPr="00D4265F" w:rsidRDefault="00000000">
            <w:pPr>
              <w:pStyle w:val="Standard"/>
              <w:spacing w:after="113"/>
              <w:jc w:val="both"/>
              <w:rPr>
                <w:rFonts w:ascii="Times New Roman" w:hAnsi="Times New Roman" w:cs="Times New Roman"/>
              </w:rPr>
            </w:pP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 xml:space="preserve">Guide/Ingressi a musei, </w:t>
            </w:r>
            <w:r w:rsidRPr="00D4265F">
              <w:rPr>
                <w:rFonts w:ascii="Times New Roman" w:hAnsi="Times New Roman" w:cs="Times New Roman"/>
                <w:i/>
                <w:iCs/>
              </w:rPr>
              <w:t>edifici di interesse artistico, mostre, parchi</w:t>
            </w: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>, ecc. (</w:t>
            </w:r>
            <w:r w:rsidRPr="00D4265F">
              <w:rPr>
                <w:rFonts w:ascii="Times New Roman" w:eastAsia="Times New Roman" w:hAnsi="Times New Roman" w:cs="Times New Roman"/>
                <w:i/>
                <w:iCs/>
                <w:u w:val="single"/>
              </w:rPr>
              <w:t>a cura del docente referente e organizzatore</w:t>
            </w:r>
            <w:r w:rsidRPr="00D4265F">
              <w:rPr>
                <w:rFonts w:ascii="Times New Roman" w:eastAsia="Times New Roman" w:hAnsi="Times New Roman" w:cs="Times New Roman"/>
                <w:i/>
                <w:iCs/>
              </w:rPr>
              <w:t xml:space="preserve">):  </w:t>
            </w:r>
          </w:p>
          <w:p w14:paraId="7BB26D06" w14:textId="77777777" w:rsidR="00443666" w:rsidRPr="00D4265F" w:rsidRDefault="00000000">
            <w:pPr>
              <w:pStyle w:val="Standard"/>
              <w:spacing w:after="113" w:line="276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43666" w:rsidRPr="00D4265F" w14:paraId="55A857A4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1356C" w14:textId="77777777" w:rsidR="00443666" w:rsidRPr="00D4265F" w:rsidRDefault="00000000">
            <w:pPr>
              <w:pStyle w:val="Standard"/>
              <w:spacing w:after="113" w:line="276" w:lineRule="auto"/>
              <w:ind w:left="3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SCELTA</w:t>
            </w:r>
          </w:p>
        </w:tc>
        <w:tc>
          <w:tcPr>
            <w:tcW w:w="7995" w:type="dxa"/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B311F" w14:textId="77777777" w:rsidR="00443666" w:rsidRPr="00D4265F" w:rsidRDefault="00000000">
            <w:pPr>
              <w:pStyle w:val="Standard"/>
              <w:spacing w:after="113"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_________________________________________</w:t>
            </w:r>
          </w:p>
        </w:tc>
      </w:tr>
      <w:tr w:rsidR="00443666" w:rsidRPr="00D4265F" w14:paraId="45A6C507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6FF47" w14:textId="77777777" w:rsidR="00443666" w:rsidRPr="00D4265F" w:rsidRDefault="00000000">
            <w:pPr>
              <w:pStyle w:val="Standard"/>
              <w:spacing w:after="113" w:line="276" w:lineRule="auto"/>
              <w:ind w:left="3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ORARIO</w:t>
            </w:r>
          </w:p>
        </w:tc>
        <w:tc>
          <w:tcPr>
            <w:tcW w:w="799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C1251" w14:textId="77777777" w:rsidR="00443666" w:rsidRPr="00D4265F" w:rsidRDefault="00000000">
            <w:pPr>
              <w:pStyle w:val="Standard"/>
              <w:spacing w:after="113" w:line="360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PARTENZA ALLE ORE: ________________</w:t>
            </w:r>
          </w:p>
          <w:p w14:paraId="5987B139" w14:textId="77777777" w:rsidR="00443666" w:rsidRPr="00D4265F" w:rsidRDefault="00000000">
            <w:pPr>
              <w:pStyle w:val="Standard"/>
              <w:spacing w:after="113" w:line="360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RIENTRO ALLE ORE: _______________</w:t>
            </w:r>
          </w:p>
        </w:tc>
      </w:tr>
      <w:tr w:rsidR="00443666" w:rsidRPr="00D4265F" w14:paraId="2D09880E" w14:textId="77777777">
        <w:tblPrEx>
          <w:tblCellMar>
            <w:top w:w="0" w:type="dxa"/>
            <w:bottom w:w="0" w:type="dxa"/>
          </w:tblCellMar>
        </w:tblPrEx>
        <w:tc>
          <w:tcPr>
            <w:tcW w:w="163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177E8" w14:textId="77777777" w:rsidR="00443666" w:rsidRPr="00D4265F" w:rsidRDefault="00000000">
            <w:pPr>
              <w:pStyle w:val="Standard"/>
              <w:spacing w:after="113" w:line="276" w:lineRule="auto"/>
              <w:ind w:left="3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426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DI RISERVA</w:t>
            </w:r>
          </w:p>
        </w:tc>
        <w:tc>
          <w:tcPr>
            <w:tcW w:w="7995" w:type="dxa"/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1DB5E" w14:textId="77777777" w:rsidR="00443666" w:rsidRPr="00D4265F" w:rsidRDefault="00000000">
            <w:pPr>
              <w:pStyle w:val="Standard"/>
              <w:spacing w:after="113" w:line="360" w:lineRule="auto"/>
              <w:ind w:lef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DAL: _____________________   AL ________________________ (GG. ________)</w:t>
            </w:r>
          </w:p>
        </w:tc>
      </w:tr>
    </w:tbl>
    <w:p w14:paraId="61B551EF" w14:textId="77777777" w:rsidR="00443666" w:rsidRPr="00D4265F" w:rsidRDefault="00443666">
      <w:pPr>
        <w:pStyle w:val="Standard"/>
        <w:ind w:left="284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43666" w:rsidRPr="00D4265F" w14:paraId="0B2DD1B8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5174B" w14:textId="77777777" w:rsidR="00443666" w:rsidRPr="00D4265F" w:rsidRDefault="00000000">
            <w:pPr>
              <w:pStyle w:val="Standard"/>
              <w:ind w:lef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Data, ______________________</w:t>
            </w:r>
          </w:p>
        </w:tc>
        <w:tc>
          <w:tcPr>
            <w:tcW w:w="481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B4714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Il docente referente organizzatore</w:t>
            </w:r>
          </w:p>
          <w:p w14:paraId="6F5291E5" w14:textId="77777777" w:rsidR="00443666" w:rsidRPr="00D4265F" w:rsidRDefault="00443666">
            <w:pPr>
              <w:pStyle w:val="Standard"/>
              <w:ind w:left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4DB3F0E8" w14:textId="77777777" w:rsidR="00443666" w:rsidRPr="00D4265F" w:rsidRDefault="00000000">
            <w:pPr>
              <w:pStyle w:val="Standard"/>
              <w:ind w:left="284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________________________________________</w:t>
            </w:r>
          </w:p>
        </w:tc>
      </w:tr>
    </w:tbl>
    <w:p w14:paraId="4CF68403" w14:textId="3A45430D" w:rsidR="00443666" w:rsidRPr="00D4265F" w:rsidRDefault="00443666" w:rsidP="00D4265F">
      <w:pPr>
        <w:pStyle w:val="Standard"/>
        <w:jc w:val="both"/>
        <w:rPr>
          <w:rFonts w:ascii="Times New Roman" w:hAnsi="Times New Roman" w:cs="Times New Roman"/>
        </w:rPr>
      </w:pPr>
    </w:p>
    <w:p w14:paraId="283350AA" w14:textId="77777777" w:rsidR="00443666" w:rsidRPr="00D4265F" w:rsidRDefault="00000000">
      <w:pPr>
        <w:pStyle w:val="Standard"/>
        <w:ind w:left="284"/>
        <w:jc w:val="both"/>
        <w:rPr>
          <w:rFonts w:ascii="Times New Roman" w:hAnsi="Times New Roman" w:cs="Times New Roman"/>
          <w:i/>
          <w:iCs/>
        </w:rPr>
      </w:pPr>
      <w:r w:rsidRPr="00D4265F">
        <w:rPr>
          <w:rFonts w:ascii="Times New Roman" w:hAnsi="Times New Roman" w:cs="Times New Roman"/>
          <w:i/>
          <w:iCs/>
        </w:rPr>
        <w:t>Annotazioni della Commissione viaggi/uscite/visite guidate:</w:t>
      </w:r>
    </w:p>
    <w:tbl>
      <w:tblPr>
        <w:tblW w:w="9864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443666" w:rsidRPr="00D4265F" w14:paraId="0AAB3AD5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64B4F" w14:textId="77777777" w:rsidR="00D4265F" w:rsidRDefault="00D4265F" w:rsidP="00D4265F">
            <w:pPr>
              <w:pStyle w:val="Standard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A571AC8" w14:textId="7FC032B5" w:rsidR="00443666" w:rsidRPr="00D4265F" w:rsidRDefault="00000000" w:rsidP="00D4265F">
            <w:pPr>
              <w:pStyle w:val="Standard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265F">
              <w:rPr>
                <w:rFonts w:ascii="Times New Roman" w:hAnsi="Times New Roman" w:cs="Times New Roman"/>
                <w:i/>
                <w:i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5FCBE7D" w14:textId="77777777" w:rsidR="00443666" w:rsidRPr="00D4265F" w:rsidRDefault="00443666">
      <w:pPr>
        <w:pStyle w:val="Standard"/>
        <w:ind w:left="284"/>
        <w:jc w:val="both"/>
        <w:rPr>
          <w:rFonts w:ascii="Times New Roman" w:hAnsi="Times New Roman" w:cs="Times New Roman"/>
        </w:rPr>
      </w:pPr>
    </w:p>
    <w:p w14:paraId="2C24BBB2" w14:textId="77777777" w:rsidR="00443666" w:rsidRPr="00D4265F" w:rsidRDefault="00000000" w:rsidP="00D4265F">
      <w:pPr>
        <w:pStyle w:val="Standard"/>
        <w:jc w:val="both"/>
        <w:rPr>
          <w:rFonts w:ascii="Times New Roman" w:hAnsi="Times New Roman" w:cs="Times New Roman"/>
          <w:bCs/>
          <w:i/>
          <w:iCs/>
          <w:color w:val="000000"/>
        </w:rPr>
      </w:pPr>
      <w:r w:rsidRPr="00D4265F">
        <w:rPr>
          <w:rFonts w:ascii="Times New Roman" w:hAnsi="Times New Roman" w:cs="Times New Roman"/>
          <w:bCs/>
          <w:i/>
          <w:iCs/>
          <w:color w:val="000000"/>
        </w:rPr>
        <w:t>N.B. L’Ufficio di segreteria si occuperà della richiesta di preventivi presso le ditte di autotrasporto e le agenzie di viaggio, una volta acquisite le schede di progetto debitamente compilate. Tutti i contatti utili ai fini dell’organizzazione dell’uscita e la previsione della quota pro-capite degli alunni, comprensiva di spese di viaggio, ingressi, guide, gratuità, pasti, ecc. sono compito del docente referente organizzatore.</w:t>
      </w:r>
    </w:p>
    <w:p w14:paraId="18415FED" w14:textId="77777777" w:rsidR="00443666" w:rsidRPr="00D4265F" w:rsidRDefault="00443666">
      <w:pPr>
        <w:pStyle w:val="Standard"/>
        <w:ind w:left="284"/>
        <w:jc w:val="both"/>
        <w:rPr>
          <w:rFonts w:ascii="Times New Roman" w:hAnsi="Times New Roman" w:cs="Times New Roman"/>
        </w:rPr>
      </w:pPr>
    </w:p>
    <w:sectPr w:rsidR="00443666" w:rsidRPr="00D4265F" w:rsidSect="00D4265F">
      <w:pgSz w:w="11906" w:h="16838"/>
      <w:pgMar w:top="567" w:right="599" w:bottom="1134" w:left="88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3865" w14:textId="77777777" w:rsidR="00C00EF9" w:rsidRDefault="00C00EF9">
      <w:r>
        <w:separator/>
      </w:r>
    </w:p>
  </w:endnote>
  <w:endnote w:type="continuationSeparator" w:id="0">
    <w:p w14:paraId="00A504D9" w14:textId="77777777" w:rsidR="00C00EF9" w:rsidRDefault="00C00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29C4" w14:textId="77777777" w:rsidR="00C00EF9" w:rsidRDefault="00C00EF9">
      <w:r>
        <w:rPr>
          <w:color w:val="000000"/>
        </w:rPr>
        <w:separator/>
      </w:r>
    </w:p>
  </w:footnote>
  <w:footnote w:type="continuationSeparator" w:id="0">
    <w:p w14:paraId="54B83E93" w14:textId="77777777" w:rsidR="00C00EF9" w:rsidRDefault="00C00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3778"/>
    <w:multiLevelType w:val="multilevel"/>
    <w:tmpl w:val="86864106"/>
    <w:styleLink w:val="WWNum2"/>
    <w:lvl w:ilvl="0">
      <w:start w:val="1"/>
      <w:numFmt w:val="none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279A01FB"/>
    <w:multiLevelType w:val="multilevel"/>
    <w:tmpl w:val="650ABD96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B5227DE"/>
    <w:multiLevelType w:val="multilevel"/>
    <w:tmpl w:val="70F042D8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576427099">
    <w:abstractNumId w:val="2"/>
  </w:num>
  <w:num w:numId="2" w16cid:durableId="1808547110">
    <w:abstractNumId w:val="0"/>
  </w:num>
  <w:num w:numId="3" w16cid:durableId="1473710841">
    <w:abstractNumId w:val="1"/>
  </w:num>
  <w:num w:numId="4" w16cid:durableId="119157644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43666"/>
    <w:rsid w:val="00046C5F"/>
    <w:rsid w:val="00443666"/>
    <w:rsid w:val="007838BE"/>
    <w:rsid w:val="00C00EF9"/>
    <w:rsid w:val="00D4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4D4D6"/>
  <w15:docId w15:val="{BB256154-78AB-46EA-AFA6-6066DB5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Heading"/>
    <w:next w:val="Textbody"/>
    <w:uiPriority w:val="9"/>
    <w:qFormat/>
    <w:pPr>
      <w:keepLines/>
      <w:spacing w:after="138" w:line="264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7" w:lineRule="auto"/>
    </w:pPr>
    <w:rPr>
      <w:rFonts w:eastAsia="Calibri" w:cs="Tahoma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itolo">
    <w:name w:val="Title"/>
    <w:basedOn w:val="Standard"/>
    <w:next w:val="Sottotitolo"/>
    <w:uiPriority w:val="10"/>
    <w:qFormat/>
    <w:pPr>
      <w:spacing w:line="317" w:lineRule="exact"/>
      <w:ind w:left="903" w:right="74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foelenco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styleId="Normale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Contents">
    <w:name w:val="Table Contents"/>
    <w:basedOn w:val="Standard"/>
    <w:pPr>
      <w:suppressLineNumbers/>
    </w:pPr>
    <w:rPr>
      <w:rFonts w:ascii="Times" w:eastAsia="Times" w:hAnsi="Times" w:cs="Times"/>
      <w:sz w:val="24"/>
      <w:szCs w:val="20"/>
      <w:lang w:eastAsia="zh-CN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4"/>
      <w:szCs w:val="24"/>
    </w:rPr>
  </w:style>
  <w:style w:type="character" w:customStyle="1" w:styleId="ListLabel4">
    <w:name w:val="ListLabel 4"/>
    <w:rPr>
      <w:b w:val="0"/>
      <w:bCs/>
      <w:i/>
      <w:iCs/>
      <w:sz w:val="22"/>
      <w:szCs w:val="22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58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Mariateresa Zangaro</dc:creator>
  <cp:lastModifiedBy>Mariateresa</cp:lastModifiedBy>
  <cp:revision>2</cp:revision>
  <dcterms:created xsi:type="dcterms:W3CDTF">2026-10-05T11:40:00Z</dcterms:created>
  <dcterms:modified xsi:type="dcterms:W3CDTF">2026-10-05T11:40:00Z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